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秘鲁旅游签证材料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秘鲁全称是秘鲁共和国，国语是西班牙语，位于南美洲，秘鲁签证类型就基本上可以分为五种，分别是旅游签证、商务签证、工作签证、探亲签证、学生签证等，以下是秘鲁旅游签证所需材料：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有效期限：365天（使馆批）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7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65"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家庭户口本整本复印件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所有有内容的页都需要清晰复印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如是集体户口提供集体户口页复印件或直至出发时仍在有效期内的户籍证明原件。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69"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•本人名下的工资卡银行对账单或其他活期银行流水账单，需有最近1年交易记录，余额5万元或以上。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18"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•请提供与行程时间一致的机票预订单，内容需为英文，须有申请人的姓名（与护照拼音一致）</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以上是办理秘鲁旅游签证所提供的全部材料，申请人可以查看秘鲁签证产品具体的详细材料或在线咨询秘鲁签证服务中心签证客服。</w:t>
      </w:r>
    </w:p>
    <w:p>
      <w:pPr>
        <w:rPr>
          <w:rFonts w:hint="eastAsia" w:asciiTheme="minorEastAsia" w:hAnsiTheme="minorEastAsia" w:eastAsiaTheme="minorEastAsia" w:cstheme="minorEastAsia"/>
          <w:sz w:val="21"/>
          <w:szCs w:val="21"/>
        </w:rPr>
      </w:pP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-150495</wp:posOffset>
          </wp:positionH>
          <wp:positionV relativeFrom="paragraph">
            <wp:posOffset>-190500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8D93B24"/>
    <w:rsid w:val="0A4B4A08"/>
    <w:rsid w:val="17750788"/>
    <w:rsid w:val="1FB0647B"/>
    <w:rsid w:val="3A7C3E28"/>
    <w:rsid w:val="3B6A34DC"/>
    <w:rsid w:val="414F6525"/>
    <w:rsid w:val="49DB6A73"/>
    <w:rsid w:val="50D778E7"/>
    <w:rsid w:val="579A7DF0"/>
    <w:rsid w:val="5D5D1ADE"/>
    <w:rsid w:val="681973AE"/>
    <w:rsid w:val="6D535020"/>
    <w:rsid w:val="78414A3F"/>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2019-03-26T09:19:25Z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